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B1B38" w14:textId="77777777" w:rsidR="00FE7C88" w:rsidRDefault="005D1341" w:rsidP="005D1341">
      <w:pPr>
        <w:jc w:val="right"/>
        <w:rPr>
          <w:i/>
        </w:rPr>
      </w:pPr>
      <w:r>
        <w:rPr>
          <w:i/>
        </w:rPr>
        <w:t>PRILOGA 1</w:t>
      </w:r>
    </w:p>
    <w:p w14:paraId="585FF43B" w14:textId="62EF5148" w:rsidR="005D1341" w:rsidRPr="00016BF6" w:rsidRDefault="005D1341" w:rsidP="005D1341">
      <w:pPr>
        <w:jc w:val="both"/>
      </w:pPr>
      <w:r w:rsidRPr="00016BF6">
        <w:t>Zadeva št.:</w:t>
      </w:r>
      <w:r w:rsidR="00D35FB1" w:rsidRPr="00016BF6">
        <w:t xml:space="preserve"> </w:t>
      </w:r>
      <w:r w:rsidR="00016BF6" w:rsidRPr="00016BF6">
        <w:rPr>
          <w:rFonts w:eastAsia="Times New Roman" w:cs="Arial"/>
          <w:lang w:eastAsia="sl-SI"/>
        </w:rPr>
        <w:t>023</w:t>
      </w:r>
      <w:r w:rsidR="00D35FB1" w:rsidRPr="00016BF6">
        <w:rPr>
          <w:rFonts w:eastAsia="Times New Roman" w:cs="Arial"/>
          <w:lang w:eastAsia="sl-SI"/>
        </w:rPr>
        <w:t>-</w:t>
      </w:r>
      <w:r w:rsidR="00016BF6" w:rsidRPr="00016BF6">
        <w:rPr>
          <w:rFonts w:eastAsia="Times New Roman" w:cs="Arial"/>
          <w:lang w:eastAsia="sl-SI"/>
        </w:rPr>
        <w:t>7</w:t>
      </w:r>
      <w:r w:rsidR="00D35FB1" w:rsidRPr="00016BF6">
        <w:rPr>
          <w:rFonts w:eastAsia="Times New Roman" w:cs="Arial"/>
          <w:lang w:eastAsia="sl-SI"/>
        </w:rPr>
        <w:t>/202</w:t>
      </w:r>
      <w:r w:rsidR="00016BF6" w:rsidRPr="00016BF6">
        <w:rPr>
          <w:rFonts w:eastAsia="Times New Roman" w:cs="Arial"/>
          <w:lang w:eastAsia="sl-SI"/>
        </w:rPr>
        <w:t>4</w:t>
      </w:r>
      <w:r w:rsidR="00D35FB1" w:rsidRPr="00016BF6">
        <w:rPr>
          <w:rFonts w:eastAsia="Times New Roman" w:cs="Arial"/>
          <w:lang w:eastAsia="sl-SI"/>
        </w:rPr>
        <w:t>-31</w:t>
      </w:r>
      <w:r w:rsidR="00016BF6" w:rsidRPr="00016BF6">
        <w:rPr>
          <w:rFonts w:eastAsia="Times New Roman" w:cs="Arial"/>
          <w:lang w:eastAsia="sl-SI"/>
        </w:rPr>
        <w:t>968</w:t>
      </w:r>
      <w:r w:rsidR="00D44982" w:rsidRPr="004E6699">
        <w:rPr>
          <w:rFonts w:eastAsia="Times New Roman" w:cs="Arial"/>
          <w:lang w:eastAsia="sl-SI"/>
        </w:rPr>
        <w:t>/1</w:t>
      </w:r>
    </w:p>
    <w:p w14:paraId="742960CF" w14:textId="77777777" w:rsidR="005D1341" w:rsidRP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>PONUDBA</w:t>
      </w:r>
    </w:p>
    <w:p w14:paraId="7273DC2F" w14:textId="2696E39C" w:rsid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 xml:space="preserve">za nakup osebnega vozila </w:t>
      </w:r>
      <w:r w:rsidR="00902804" w:rsidRPr="00096892">
        <w:rPr>
          <w:rFonts w:ascii="Calibri" w:hAnsi="Calibri" w:cs="Calibri"/>
          <w:b/>
          <w:bCs/>
          <w:sz w:val="26"/>
          <w:szCs w:val="26"/>
        </w:rPr>
        <w:t>VOLKSWAGEN GOLF /1.9/ TDI, letnik 2006</w:t>
      </w:r>
    </w:p>
    <w:p w14:paraId="61D2E1FF" w14:textId="77777777" w:rsidR="005D1341" w:rsidRDefault="005D1341" w:rsidP="005D1341">
      <w:pPr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14:paraId="799DF870" w14:textId="77777777" w:rsidTr="005D1341">
        <w:trPr>
          <w:jc w:val="center"/>
        </w:trPr>
        <w:tc>
          <w:tcPr>
            <w:tcW w:w="2830" w:type="dxa"/>
            <w:vAlign w:val="center"/>
          </w:tcPr>
          <w:p w14:paraId="7234D544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Ponudnik:</w:t>
            </w:r>
          </w:p>
        </w:tc>
        <w:tc>
          <w:tcPr>
            <w:tcW w:w="5664" w:type="dxa"/>
            <w:vAlign w:val="center"/>
          </w:tcPr>
          <w:p w14:paraId="6FE6858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607CDF63" w14:textId="77777777" w:rsidTr="005D1341">
        <w:trPr>
          <w:jc w:val="center"/>
        </w:trPr>
        <w:tc>
          <w:tcPr>
            <w:tcW w:w="2830" w:type="dxa"/>
            <w:vAlign w:val="center"/>
          </w:tcPr>
          <w:p w14:paraId="3C50E3E3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Naslov:</w:t>
            </w:r>
          </w:p>
        </w:tc>
        <w:tc>
          <w:tcPr>
            <w:tcW w:w="5664" w:type="dxa"/>
            <w:vAlign w:val="center"/>
          </w:tcPr>
          <w:p w14:paraId="06435768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2EF6E3B6" w14:textId="77777777" w:rsidTr="005D1341">
        <w:trPr>
          <w:jc w:val="center"/>
        </w:trPr>
        <w:tc>
          <w:tcPr>
            <w:tcW w:w="2830" w:type="dxa"/>
            <w:vAlign w:val="center"/>
          </w:tcPr>
          <w:p w14:paraId="3192B20E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3C59BCD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7F8028A6" w14:textId="77777777" w:rsidTr="005D1341">
        <w:trPr>
          <w:jc w:val="center"/>
        </w:trPr>
        <w:tc>
          <w:tcPr>
            <w:tcW w:w="2830" w:type="dxa"/>
            <w:vAlign w:val="center"/>
          </w:tcPr>
          <w:p w14:paraId="508A8798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 za DDV oziroma davčna številka:</w:t>
            </w:r>
          </w:p>
        </w:tc>
        <w:tc>
          <w:tcPr>
            <w:tcW w:w="5664" w:type="dxa"/>
            <w:vAlign w:val="center"/>
          </w:tcPr>
          <w:p w14:paraId="6D80C12F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0A2AEDF3" w14:textId="77777777" w:rsidTr="005D1341">
        <w:trPr>
          <w:jc w:val="center"/>
        </w:trPr>
        <w:tc>
          <w:tcPr>
            <w:tcW w:w="2830" w:type="dxa"/>
            <w:vAlign w:val="center"/>
          </w:tcPr>
          <w:p w14:paraId="72A45CD1" w14:textId="000EE395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Kontaktna oseba</w:t>
            </w:r>
            <w:r w:rsidR="00F379B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664" w:type="dxa"/>
            <w:vAlign w:val="center"/>
          </w:tcPr>
          <w:p w14:paraId="2689A926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32488F86" w14:textId="77777777" w:rsidTr="005D1341">
        <w:trPr>
          <w:jc w:val="center"/>
        </w:trPr>
        <w:tc>
          <w:tcPr>
            <w:tcW w:w="2830" w:type="dxa"/>
            <w:vAlign w:val="center"/>
          </w:tcPr>
          <w:p w14:paraId="2BF74045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47696B5C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405892CC" w14:textId="77777777" w:rsidTr="005D1341">
        <w:trPr>
          <w:jc w:val="center"/>
        </w:trPr>
        <w:tc>
          <w:tcPr>
            <w:tcW w:w="2830" w:type="dxa"/>
            <w:vAlign w:val="center"/>
          </w:tcPr>
          <w:p w14:paraId="24B6DF1F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5664" w:type="dxa"/>
            <w:vAlign w:val="center"/>
          </w:tcPr>
          <w:p w14:paraId="169A812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210484B6" w14:textId="77777777" w:rsidR="005D1341" w:rsidRDefault="005D1341" w:rsidP="005D1341">
      <w:pPr>
        <w:jc w:val="center"/>
        <w:rPr>
          <w:b/>
          <w:sz w:val="24"/>
          <w:szCs w:val="24"/>
        </w:rPr>
      </w:pPr>
    </w:p>
    <w:p w14:paraId="45640379" w14:textId="77777777" w:rsidR="005D1341" w:rsidRDefault="005D1341" w:rsidP="005D1341">
      <w:pPr>
        <w:jc w:val="both"/>
        <w:rPr>
          <w:sz w:val="24"/>
          <w:szCs w:val="24"/>
        </w:rPr>
      </w:pPr>
      <w:r w:rsidRPr="005D1341">
        <w:rPr>
          <w:sz w:val="24"/>
          <w:szCs w:val="24"/>
        </w:rPr>
        <w:t>Pod kazensko in materialno odgovornostjo jamčim, da:</w:t>
      </w:r>
    </w:p>
    <w:p w14:paraId="28E60C21" w14:textId="4D3C2466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sem skrbno pregledal/a povabilo k oddaji ponudbe oziroma namero o sklenitvi neposredne pogodbe št. </w:t>
      </w:r>
      <w:r w:rsidR="00F379BB" w:rsidRPr="00DF6878">
        <w:rPr>
          <w:rFonts w:eastAsia="Times New Roman" w:cs="Arial"/>
          <w:lang w:eastAsia="sl-SI"/>
        </w:rPr>
        <w:t>023-7/2024-31968</w:t>
      </w:r>
      <w:r w:rsidR="00D44982" w:rsidRPr="004E6699">
        <w:rPr>
          <w:rFonts w:eastAsia="Times New Roman" w:cs="Arial"/>
          <w:lang w:eastAsia="sl-SI"/>
        </w:rPr>
        <w:t>/1</w:t>
      </w:r>
      <w:r w:rsidRPr="004E6699">
        <w:rPr>
          <w:sz w:val="24"/>
          <w:szCs w:val="24"/>
        </w:rPr>
        <w:t xml:space="preserve"> z dne </w:t>
      </w:r>
      <w:r w:rsidR="00F379BB" w:rsidRPr="004E6699">
        <w:rPr>
          <w:sz w:val="24"/>
          <w:szCs w:val="24"/>
        </w:rPr>
        <w:t>2</w:t>
      </w:r>
      <w:r w:rsidR="00F35008">
        <w:rPr>
          <w:sz w:val="24"/>
          <w:szCs w:val="24"/>
        </w:rPr>
        <w:t>2</w:t>
      </w:r>
      <w:r w:rsidR="00F379BB" w:rsidRPr="004E6699">
        <w:rPr>
          <w:sz w:val="24"/>
          <w:szCs w:val="24"/>
        </w:rPr>
        <w:t>.08.2024,</w:t>
      </w:r>
    </w:p>
    <w:p w14:paraId="1C6C194B" w14:textId="77777777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sem seznanjen/a, da se bo pogodba sklenila po načelu »videno-kupljeno«,</w:t>
      </w:r>
    </w:p>
    <w:p w14:paraId="49F7178A" w14:textId="50FF3E36" w:rsidR="004C3F1B" w:rsidRPr="00DF6878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v zadnjih štirih mesecih nisem imel/a blokiranega TRR ter imam na dan odpiranja ponudb plačane vse davke in prispevke ter poravnane vse obveznosti do Republike Slovenije.</w:t>
      </w:r>
    </w:p>
    <w:p w14:paraId="274EDB7B" w14:textId="77777777" w:rsidR="005D1341" w:rsidRDefault="004C3F1B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V skladu s tem dajem ponudbo kot sledi:</w:t>
      </w:r>
    </w:p>
    <w:p w14:paraId="1746C910" w14:textId="77777777" w:rsidR="004C3F1B" w:rsidRDefault="004C3F1B" w:rsidP="004C3F1B">
      <w:pPr>
        <w:jc w:val="center"/>
        <w:rPr>
          <w:b/>
          <w:sz w:val="24"/>
          <w:szCs w:val="24"/>
        </w:rPr>
      </w:pPr>
    </w:p>
    <w:p w14:paraId="119C3A51" w14:textId="77777777" w:rsidR="005D1341" w:rsidRPr="004C3F1B" w:rsidRDefault="005D1341" w:rsidP="004C3F1B">
      <w:pPr>
        <w:jc w:val="center"/>
        <w:rPr>
          <w:b/>
          <w:sz w:val="24"/>
          <w:szCs w:val="24"/>
        </w:rPr>
      </w:pPr>
      <w:r w:rsidRPr="004C3F1B">
        <w:rPr>
          <w:b/>
          <w:sz w:val="24"/>
          <w:szCs w:val="24"/>
        </w:rPr>
        <w:t>PONUDBENA CENA: ________________ EUR</w:t>
      </w:r>
      <w:r w:rsidRPr="004C3F1B">
        <w:rPr>
          <w:rStyle w:val="Sprotnaopomba-sklic"/>
          <w:b/>
          <w:sz w:val="24"/>
          <w:szCs w:val="24"/>
        </w:rPr>
        <w:footnoteReference w:id="1"/>
      </w:r>
    </w:p>
    <w:p w14:paraId="6BC0FB36" w14:textId="77777777" w:rsidR="00DF6878" w:rsidRPr="005D1341" w:rsidRDefault="00DF6878" w:rsidP="00DF6878">
      <w:pPr>
        <w:jc w:val="both"/>
        <w:rPr>
          <w:sz w:val="24"/>
          <w:szCs w:val="24"/>
        </w:rPr>
      </w:pPr>
      <w:r>
        <w:rPr>
          <w:sz w:val="24"/>
          <w:szCs w:val="24"/>
        </w:rPr>
        <w:t>Kraj in datum: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</w:t>
      </w:r>
    </w:p>
    <w:sectPr w:rsidR="00DF6878" w:rsidRPr="005D1341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01D9E" w14:textId="77777777" w:rsidR="00504029" w:rsidRDefault="00504029" w:rsidP="00AA3BA6">
      <w:pPr>
        <w:spacing w:after="0" w:line="240" w:lineRule="auto"/>
      </w:pPr>
      <w:r>
        <w:separator/>
      </w:r>
    </w:p>
  </w:endnote>
  <w:endnote w:type="continuationSeparator" w:id="0">
    <w:p w14:paraId="09845B1C" w14:textId="77777777" w:rsidR="00504029" w:rsidRDefault="00504029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FD7DCC-1273-4E94-AC57-9E7497047AD1}"/>
    <w:embedBold r:id="rId2" w:fontKey="{A4D7C329-F25D-4845-954F-5D68675011E1}"/>
    <w:embedItalic r:id="rId3" w:fontKey="{0689911C-322A-4591-BF0D-3A81807672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FE02E72-CFE7-4EB9-B41D-0E1E6689E1F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09CFB397-4D96-4009-9E3A-04BE7FC052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AF3DE3E-5890-45A8-96A4-0861370A1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2A98B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61119" w14:textId="77777777" w:rsidR="00504029" w:rsidRDefault="00504029" w:rsidP="00AA3BA6">
      <w:pPr>
        <w:spacing w:after="0" w:line="240" w:lineRule="auto"/>
      </w:pPr>
      <w:r>
        <w:separator/>
      </w:r>
    </w:p>
  </w:footnote>
  <w:footnote w:type="continuationSeparator" w:id="0">
    <w:p w14:paraId="693DBC36" w14:textId="77777777" w:rsidR="00504029" w:rsidRDefault="00504029" w:rsidP="00AA3BA6">
      <w:pPr>
        <w:spacing w:after="0" w:line="240" w:lineRule="auto"/>
      </w:pPr>
      <w:r>
        <w:continuationSeparator/>
      </w:r>
    </w:p>
  </w:footnote>
  <w:footnote w:id="1">
    <w:p w14:paraId="59E8DA59" w14:textId="09D50EA2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F379BB" w:rsidRPr="00DF6878">
        <w:rPr>
          <w:rFonts w:eastAsia="Times New Roman" w:cs="Arial"/>
          <w:lang w:eastAsia="sl-SI"/>
        </w:rPr>
        <w:t>023-7/2024-31968</w:t>
      </w:r>
      <w:r w:rsidR="00D44982" w:rsidRPr="004E6699">
        <w:rPr>
          <w:rFonts w:eastAsia="Times New Roman" w:cs="Arial"/>
          <w:lang w:eastAsia="sl-SI"/>
        </w:rPr>
        <w:t>/1</w:t>
      </w:r>
      <w:r w:rsidRPr="004E6699">
        <w:t xml:space="preserve"> z dne</w:t>
      </w:r>
      <w:r w:rsidR="00F379BB" w:rsidRPr="004E6699">
        <w:t xml:space="preserve"> 2</w:t>
      </w:r>
      <w:r w:rsidR="00F35008">
        <w:t>2</w:t>
      </w:r>
      <w:r w:rsidR="00F379BB" w:rsidRPr="004E6699">
        <w:t>.08.2024</w:t>
      </w:r>
      <w:r w:rsidRPr="004E6699">
        <w:t xml:space="preserve">, </w:t>
      </w:r>
      <w:r>
        <w:t xml:space="preserve">kot izhodiščna </w:t>
      </w:r>
      <w:r w:rsidR="00E20FB5">
        <w:t>oziroma najnižja ponudbena cena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mrea"/>
      <w:tblW w:w="8789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16"/>
      <w:gridCol w:w="222"/>
    </w:tblGrid>
    <w:tr w:rsidR="00AC68F1" w14:paraId="25F17F55" w14:textId="77777777" w:rsidTr="00DF6878">
      <w:tc>
        <w:tcPr>
          <w:tcW w:w="8424" w:type="dxa"/>
        </w:tcPr>
        <w:tbl>
          <w:tblPr>
            <w:tblW w:w="8500" w:type="dxa"/>
            <w:tblLayout w:type="fixed"/>
            <w:tblCellMar>
              <w:left w:w="0" w:type="dxa"/>
              <w:right w:w="0" w:type="dxa"/>
            </w:tblCellMar>
            <w:tblLook w:val="00A0" w:firstRow="1" w:lastRow="0" w:firstColumn="1" w:lastColumn="0" w:noHBand="0" w:noVBand="0"/>
          </w:tblPr>
          <w:tblGrid>
            <w:gridCol w:w="6804"/>
            <w:gridCol w:w="1696"/>
          </w:tblGrid>
          <w:tr w:rsidR="00E30E2D" w:rsidRPr="00030271" w14:paraId="21882450" w14:textId="77777777" w:rsidTr="00DF6878">
            <w:trPr>
              <w:trHeight w:val="2410"/>
            </w:trPr>
            <w:tc>
              <w:tcPr>
                <w:tcW w:w="6804" w:type="dxa"/>
              </w:tcPr>
              <w:p w14:paraId="64E00FE8" w14:textId="77777777" w:rsidR="00E30E2D" w:rsidRPr="00DD3295" w:rsidRDefault="00E30E2D" w:rsidP="00E30E2D">
                <w:pPr>
                  <w:tabs>
                    <w:tab w:val="center" w:pos="4536"/>
                    <w:tab w:val="right" w:pos="9072"/>
                  </w:tabs>
                  <w:rPr>
                    <w:rFonts w:ascii="Arial" w:hAnsi="Arial"/>
                    <w:noProof/>
                    <w:sz w:val="16"/>
                    <w:szCs w:val="20"/>
                    <w:lang w:eastAsia="sl-SI"/>
                  </w:rPr>
                </w:pPr>
                <w:r>
                  <w:rPr>
                    <w:rFonts w:ascii="Arial" w:hAnsi="Arial"/>
                    <w:noProof/>
                    <w:sz w:val="16"/>
                    <w:lang w:eastAsia="sl-SI"/>
                  </w:rPr>
                  <w:drawing>
                    <wp:inline distT="0" distB="0" distL="0" distR="0" wp14:anchorId="7EE5D7B7" wp14:editId="529192B2">
                      <wp:extent cx="1619250" cy="1352550"/>
                      <wp:effectExtent l="0" t="0" r="0" b="0"/>
                      <wp:docPr id="1" name="Slik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lika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9250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2CF1FBC" w14:textId="77777777" w:rsidR="00E30E2D" w:rsidRPr="00DD3295" w:rsidRDefault="00E30E2D" w:rsidP="00E30E2D">
                <w:pPr>
                  <w:tabs>
                    <w:tab w:val="center" w:pos="4536"/>
                    <w:tab w:val="right" w:pos="9072"/>
                  </w:tabs>
                  <w:rPr>
                    <w:rFonts w:ascii="Arial" w:hAnsi="Arial"/>
                    <w:sz w:val="16"/>
                    <w:szCs w:val="20"/>
                  </w:rPr>
                </w:pPr>
              </w:p>
              <w:p w14:paraId="5F012AB7" w14:textId="77777777" w:rsidR="00E30E2D" w:rsidRPr="00DD3295" w:rsidRDefault="00E30E2D" w:rsidP="00E30E2D">
                <w:pPr>
                  <w:tabs>
                    <w:tab w:val="center" w:pos="4536"/>
                    <w:tab w:val="right" w:pos="9072"/>
                  </w:tabs>
                  <w:rPr>
                    <w:rFonts w:ascii="Arial" w:hAnsi="Arial"/>
                    <w:sz w:val="16"/>
                    <w:szCs w:val="20"/>
                  </w:rPr>
                </w:pPr>
              </w:p>
            </w:tc>
            <w:tc>
              <w:tcPr>
                <w:tcW w:w="1696" w:type="dxa"/>
                <w:vAlign w:val="bottom"/>
              </w:tcPr>
              <w:p w14:paraId="4AD089E5" w14:textId="77777777" w:rsidR="00E30E2D" w:rsidRPr="00DD3295" w:rsidRDefault="00E30E2D" w:rsidP="00E30E2D">
                <w:pPr>
                  <w:spacing w:after="0" w:line="240" w:lineRule="exact"/>
                  <w:rPr>
                    <w:rFonts w:ascii="Arial" w:hAnsi="Arial"/>
                    <w:sz w:val="16"/>
                    <w:szCs w:val="20"/>
                  </w:rPr>
                </w:pPr>
                <w:r w:rsidRPr="00DD3295">
                  <w:rPr>
                    <w:rFonts w:ascii="Arial" w:hAnsi="Arial"/>
                    <w:sz w:val="16"/>
                    <w:szCs w:val="20"/>
                  </w:rPr>
                  <w:t>Delpinova ul. 18b</w:t>
                </w:r>
              </w:p>
              <w:p w14:paraId="3D46F7C0" w14:textId="77777777" w:rsidR="00E30E2D" w:rsidRPr="00DD3295" w:rsidRDefault="00E30E2D" w:rsidP="00E30E2D">
                <w:pPr>
                  <w:spacing w:after="0" w:line="240" w:lineRule="exact"/>
                  <w:rPr>
                    <w:rFonts w:ascii="Arial" w:hAnsi="Arial"/>
                    <w:sz w:val="16"/>
                    <w:szCs w:val="20"/>
                  </w:rPr>
                </w:pPr>
                <w:r w:rsidRPr="00DD3295">
                  <w:rPr>
                    <w:rFonts w:ascii="Arial" w:hAnsi="Arial"/>
                    <w:sz w:val="16"/>
                    <w:szCs w:val="20"/>
                  </w:rPr>
                  <w:t>5000 Nova Gorica</w:t>
                </w:r>
              </w:p>
              <w:p w14:paraId="669B4741" w14:textId="77777777" w:rsidR="00E30E2D" w:rsidRPr="00DD3295" w:rsidRDefault="00E30E2D" w:rsidP="00E30E2D">
                <w:pPr>
                  <w:spacing w:after="0" w:line="240" w:lineRule="exact"/>
                  <w:rPr>
                    <w:rFonts w:ascii="Arial" w:hAnsi="Arial"/>
                    <w:sz w:val="16"/>
                    <w:szCs w:val="20"/>
                  </w:rPr>
                </w:pPr>
              </w:p>
              <w:p w14:paraId="6E0985E4" w14:textId="77777777" w:rsidR="00E30E2D" w:rsidRPr="00DD3295" w:rsidRDefault="00E30E2D" w:rsidP="00E30E2D">
                <w:pPr>
                  <w:spacing w:line="240" w:lineRule="exact"/>
                  <w:rPr>
                    <w:rFonts w:ascii="Arial" w:hAnsi="Arial"/>
                    <w:sz w:val="16"/>
                    <w:szCs w:val="20"/>
                  </w:rPr>
                </w:pPr>
                <w:r w:rsidRPr="00DD3295">
                  <w:rPr>
                    <w:rFonts w:ascii="Arial" w:hAnsi="Arial"/>
                    <w:sz w:val="16"/>
                    <w:szCs w:val="20"/>
                  </w:rPr>
                  <w:t>E: gp-csd.sprim@gov.si</w:t>
                </w:r>
              </w:p>
              <w:p w14:paraId="7E6270A3" w14:textId="77777777" w:rsidR="00E30E2D" w:rsidRPr="00DD3295" w:rsidRDefault="00E30E2D" w:rsidP="00E30E2D">
                <w:pPr>
                  <w:spacing w:line="240" w:lineRule="exact"/>
                  <w:rPr>
                    <w:rFonts w:ascii="Arial" w:hAnsi="Arial"/>
                    <w:sz w:val="16"/>
                    <w:szCs w:val="20"/>
                  </w:rPr>
                </w:pPr>
              </w:p>
            </w:tc>
          </w:tr>
        </w:tbl>
        <w:p w14:paraId="23D8F76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65" w:type="dxa"/>
        </w:tcPr>
        <w:p w14:paraId="137C6313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3CAEB8E5" w14:textId="285CECFF" w:rsidR="00C7000B" w:rsidRPr="00A71C56" w:rsidRDefault="00C7000B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186537">
    <w:abstractNumId w:val="13"/>
  </w:num>
  <w:num w:numId="2" w16cid:durableId="1329943849">
    <w:abstractNumId w:val="12"/>
  </w:num>
  <w:num w:numId="3" w16cid:durableId="47807331">
    <w:abstractNumId w:val="0"/>
  </w:num>
  <w:num w:numId="4" w16cid:durableId="1814133891">
    <w:abstractNumId w:val="10"/>
  </w:num>
  <w:num w:numId="5" w16cid:durableId="636647538">
    <w:abstractNumId w:val="9"/>
  </w:num>
  <w:num w:numId="6" w16cid:durableId="1790663937">
    <w:abstractNumId w:val="2"/>
  </w:num>
  <w:num w:numId="7" w16cid:durableId="16515153">
    <w:abstractNumId w:val="3"/>
  </w:num>
  <w:num w:numId="8" w16cid:durableId="1900549752">
    <w:abstractNumId w:val="7"/>
  </w:num>
  <w:num w:numId="9" w16cid:durableId="1532377748">
    <w:abstractNumId w:val="1"/>
  </w:num>
  <w:num w:numId="10" w16cid:durableId="1936863577">
    <w:abstractNumId w:val="3"/>
  </w:num>
  <w:num w:numId="11" w16cid:durableId="1814911555">
    <w:abstractNumId w:val="11"/>
  </w:num>
  <w:num w:numId="12" w16cid:durableId="645166910">
    <w:abstractNumId w:val="15"/>
  </w:num>
  <w:num w:numId="13" w16cid:durableId="878131840">
    <w:abstractNumId w:val="6"/>
  </w:num>
  <w:num w:numId="14" w16cid:durableId="1506626344">
    <w:abstractNumId w:val="16"/>
  </w:num>
  <w:num w:numId="15" w16cid:durableId="1145465937">
    <w:abstractNumId w:val="4"/>
  </w:num>
  <w:num w:numId="16" w16cid:durableId="659240278">
    <w:abstractNumId w:val="8"/>
  </w:num>
  <w:num w:numId="17" w16cid:durableId="608588713">
    <w:abstractNumId w:val="5"/>
  </w:num>
  <w:num w:numId="18" w16cid:durableId="15682268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16BF6"/>
    <w:rsid w:val="00025FEC"/>
    <w:rsid w:val="00031FAC"/>
    <w:rsid w:val="00034E15"/>
    <w:rsid w:val="0003520E"/>
    <w:rsid w:val="0003785D"/>
    <w:rsid w:val="00042FEE"/>
    <w:rsid w:val="00051C1B"/>
    <w:rsid w:val="00051C6D"/>
    <w:rsid w:val="000736E1"/>
    <w:rsid w:val="00074CEF"/>
    <w:rsid w:val="000A03B5"/>
    <w:rsid w:val="000D57F5"/>
    <w:rsid w:val="000D6F77"/>
    <w:rsid w:val="000F6093"/>
    <w:rsid w:val="001059E7"/>
    <w:rsid w:val="00106A91"/>
    <w:rsid w:val="00116345"/>
    <w:rsid w:val="0012456D"/>
    <w:rsid w:val="00127969"/>
    <w:rsid w:val="00150521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2D35"/>
    <w:rsid w:val="001E4FB1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6399B"/>
    <w:rsid w:val="00265205"/>
    <w:rsid w:val="00275709"/>
    <w:rsid w:val="00280C6D"/>
    <w:rsid w:val="0028521D"/>
    <w:rsid w:val="00287515"/>
    <w:rsid w:val="00287DE0"/>
    <w:rsid w:val="00293814"/>
    <w:rsid w:val="002C45D9"/>
    <w:rsid w:val="002D0EE0"/>
    <w:rsid w:val="002D6861"/>
    <w:rsid w:val="002E46FC"/>
    <w:rsid w:val="002F0D9E"/>
    <w:rsid w:val="00301093"/>
    <w:rsid w:val="00305B91"/>
    <w:rsid w:val="00305BA3"/>
    <w:rsid w:val="00311FF1"/>
    <w:rsid w:val="00324791"/>
    <w:rsid w:val="00330A0F"/>
    <w:rsid w:val="0033524A"/>
    <w:rsid w:val="00335B8B"/>
    <w:rsid w:val="00336094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1168C"/>
    <w:rsid w:val="00430783"/>
    <w:rsid w:val="004422E2"/>
    <w:rsid w:val="004425B9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E6699"/>
    <w:rsid w:val="004F1AC1"/>
    <w:rsid w:val="004F3D96"/>
    <w:rsid w:val="00504029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A26E3"/>
    <w:rsid w:val="006B3BE6"/>
    <w:rsid w:val="006C6D13"/>
    <w:rsid w:val="006D4670"/>
    <w:rsid w:val="006E4CF4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5346B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513F"/>
    <w:rsid w:val="00827EBF"/>
    <w:rsid w:val="00870473"/>
    <w:rsid w:val="008767D7"/>
    <w:rsid w:val="008A75ED"/>
    <w:rsid w:val="008B49EB"/>
    <w:rsid w:val="008C0415"/>
    <w:rsid w:val="008C0C28"/>
    <w:rsid w:val="008F2FF9"/>
    <w:rsid w:val="008F584C"/>
    <w:rsid w:val="008F6A52"/>
    <w:rsid w:val="00902804"/>
    <w:rsid w:val="00904D35"/>
    <w:rsid w:val="00915C0A"/>
    <w:rsid w:val="00923E64"/>
    <w:rsid w:val="00926057"/>
    <w:rsid w:val="0093432F"/>
    <w:rsid w:val="00936842"/>
    <w:rsid w:val="00936B48"/>
    <w:rsid w:val="00941B4F"/>
    <w:rsid w:val="00952C6D"/>
    <w:rsid w:val="00957D35"/>
    <w:rsid w:val="00967117"/>
    <w:rsid w:val="0097039D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19D4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0F49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170F6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02CE2"/>
    <w:rsid w:val="00D15E3B"/>
    <w:rsid w:val="00D21E8F"/>
    <w:rsid w:val="00D238ED"/>
    <w:rsid w:val="00D35FB1"/>
    <w:rsid w:val="00D44982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878"/>
    <w:rsid w:val="00DF6D89"/>
    <w:rsid w:val="00E05ED6"/>
    <w:rsid w:val="00E10050"/>
    <w:rsid w:val="00E1108F"/>
    <w:rsid w:val="00E12AA3"/>
    <w:rsid w:val="00E1709B"/>
    <w:rsid w:val="00E20FB5"/>
    <w:rsid w:val="00E271C7"/>
    <w:rsid w:val="00E30E2D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8"/>
    <w:rsid w:val="00EC5B42"/>
    <w:rsid w:val="00EE6899"/>
    <w:rsid w:val="00EE69BB"/>
    <w:rsid w:val="00EF0B8E"/>
    <w:rsid w:val="00EF51BB"/>
    <w:rsid w:val="00F278D4"/>
    <w:rsid w:val="00F33C66"/>
    <w:rsid w:val="00F35008"/>
    <w:rsid w:val="00F379BB"/>
    <w:rsid w:val="00F505E8"/>
    <w:rsid w:val="00F54583"/>
    <w:rsid w:val="00F64F08"/>
    <w:rsid w:val="00F70ACA"/>
    <w:rsid w:val="00FA564F"/>
    <w:rsid w:val="00FA7A22"/>
    <w:rsid w:val="00FD2E1B"/>
    <w:rsid w:val="00FD7268"/>
    <w:rsid w:val="00FE69D1"/>
    <w:rsid w:val="00FE7C88"/>
    <w:rsid w:val="00FF2D15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67A7D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690142-ABE8-4072-9558-B7543B180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</Template>
  <TotalTime>17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Klementina Trojer</cp:lastModifiedBy>
  <cp:revision>11</cp:revision>
  <cp:lastPrinted>2022-02-28T11:53:00Z</cp:lastPrinted>
  <dcterms:created xsi:type="dcterms:W3CDTF">2024-06-04T05:02:00Z</dcterms:created>
  <dcterms:modified xsi:type="dcterms:W3CDTF">2024-08-22T07:55:00Z</dcterms:modified>
</cp:coreProperties>
</file>