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10AFB" w14:textId="77777777" w:rsidR="00FE7C88" w:rsidRDefault="005D1341" w:rsidP="005D1341">
      <w:pPr>
        <w:jc w:val="right"/>
        <w:rPr>
          <w:i/>
        </w:rPr>
      </w:pPr>
      <w:r>
        <w:rPr>
          <w:i/>
        </w:rPr>
        <w:t>PRILOGA 1</w:t>
      </w:r>
    </w:p>
    <w:p w14:paraId="7B2F23BC" w14:textId="77777777" w:rsidR="005D1341" w:rsidRPr="00A06BD8" w:rsidRDefault="005D1341" w:rsidP="005D1341">
      <w:pPr>
        <w:jc w:val="both"/>
      </w:pPr>
      <w:r w:rsidRPr="00A06BD8">
        <w:t>Zadeva št.:</w:t>
      </w:r>
    </w:p>
    <w:p w14:paraId="5A7ADA5B" w14:textId="77777777" w:rsidR="005D1341" w:rsidRPr="006A2AE8" w:rsidRDefault="005D1341" w:rsidP="005D1341">
      <w:pPr>
        <w:jc w:val="center"/>
        <w:rPr>
          <w:b/>
          <w:sz w:val="28"/>
          <w:szCs w:val="28"/>
        </w:rPr>
      </w:pPr>
      <w:r w:rsidRPr="006A2AE8">
        <w:rPr>
          <w:b/>
          <w:sz w:val="28"/>
          <w:szCs w:val="28"/>
        </w:rPr>
        <w:t>PONUDBA</w:t>
      </w:r>
    </w:p>
    <w:p w14:paraId="3617C707" w14:textId="771ABF74" w:rsidR="005D1341" w:rsidRPr="006A2AE8" w:rsidRDefault="005D1341" w:rsidP="005D1341">
      <w:pPr>
        <w:jc w:val="center"/>
        <w:rPr>
          <w:b/>
          <w:sz w:val="24"/>
          <w:szCs w:val="24"/>
        </w:rPr>
      </w:pPr>
      <w:r w:rsidRPr="006A2AE8">
        <w:rPr>
          <w:b/>
          <w:sz w:val="24"/>
          <w:szCs w:val="24"/>
        </w:rPr>
        <w:t>za nakup osebnega</w:t>
      </w:r>
      <w:r w:rsidR="00A06BD8" w:rsidRPr="006A2AE8">
        <w:rPr>
          <w:b/>
          <w:sz w:val="24"/>
          <w:szCs w:val="24"/>
        </w:rPr>
        <w:t xml:space="preserve"> večnamenskega</w:t>
      </w:r>
      <w:r w:rsidRPr="006A2AE8">
        <w:rPr>
          <w:b/>
          <w:sz w:val="24"/>
          <w:szCs w:val="24"/>
        </w:rPr>
        <w:t xml:space="preserve"> vozila </w:t>
      </w:r>
      <w:r w:rsidR="00985D9F" w:rsidRPr="006A2AE8">
        <w:rPr>
          <w:b/>
          <w:sz w:val="24"/>
          <w:szCs w:val="24"/>
        </w:rPr>
        <w:t xml:space="preserve">RENAULT </w:t>
      </w:r>
      <w:r w:rsidR="00A06BD8" w:rsidRPr="006A2AE8">
        <w:rPr>
          <w:b/>
          <w:sz w:val="24"/>
          <w:szCs w:val="24"/>
        </w:rPr>
        <w:t>TRAFIC</w:t>
      </w:r>
      <w:r w:rsidRPr="006A2AE8">
        <w:rPr>
          <w:b/>
          <w:sz w:val="24"/>
          <w:szCs w:val="24"/>
        </w:rPr>
        <w:t>/</w:t>
      </w:r>
      <w:r w:rsidR="00A06BD8" w:rsidRPr="006A2AE8">
        <w:rPr>
          <w:b/>
          <w:sz w:val="24"/>
          <w:szCs w:val="24"/>
        </w:rPr>
        <w:t>2.0/DCI</w:t>
      </w:r>
      <w:r w:rsidRPr="006A2AE8">
        <w:rPr>
          <w:b/>
          <w:sz w:val="24"/>
          <w:szCs w:val="24"/>
        </w:rPr>
        <w:t>, letnik 20</w:t>
      </w:r>
      <w:r w:rsidR="00A06BD8" w:rsidRPr="006A2AE8">
        <w:rPr>
          <w:b/>
          <w:sz w:val="24"/>
          <w:szCs w:val="24"/>
        </w:rPr>
        <w:t>11</w:t>
      </w:r>
    </w:p>
    <w:p w14:paraId="493B1595" w14:textId="77777777" w:rsidR="005D1341" w:rsidRPr="00A06BD8" w:rsidRDefault="005D1341" w:rsidP="005D1341">
      <w:pPr>
        <w:jc w:val="center"/>
        <w:rPr>
          <w:b/>
        </w:rPr>
      </w:pPr>
    </w:p>
    <w:tbl>
      <w:tblPr>
        <w:tblStyle w:val="Tabelamrea"/>
        <w:tblW w:w="8926" w:type="dxa"/>
        <w:jc w:val="center"/>
        <w:tblLook w:val="04A0" w:firstRow="1" w:lastRow="0" w:firstColumn="1" w:lastColumn="0" w:noHBand="0" w:noVBand="1"/>
      </w:tblPr>
      <w:tblGrid>
        <w:gridCol w:w="2972"/>
        <w:gridCol w:w="5954"/>
      </w:tblGrid>
      <w:tr w:rsidR="005D1341" w:rsidRPr="00A06BD8" w14:paraId="07178771" w14:textId="77777777" w:rsidTr="00A06BD8">
        <w:trPr>
          <w:jc w:val="center"/>
        </w:trPr>
        <w:tc>
          <w:tcPr>
            <w:tcW w:w="2972" w:type="dxa"/>
            <w:vAlign w:val="center"/>
          </w:tcPr>
          <w:p w14:paraId="7AB7DE40" w14:textId="77777777" w:rsidR="005D1341" w:rsidRPr="00A06BD8" w:rsidRDefault="005D1341" w:rsidP="005D1341">
            <w:pPr>
              <w:jc w:val="both"/>
              <w:rPr>
                <w:b/>
              </w:rPr>
            </w:pPr>
            <w:r w:rsidRPr="00A06BD8">
              <w:rPr>
                <w:b/>
              </w:rPr>
              <w:t>Ponudnik:</w:t>
            </w:r>
          </w:p>
        </w:tc>
        <w:tc>
          <w:tcPr>
            <w:tcW w:w="5954" w:type="dxa"/>
            <w:vAlign w:val="center"/>
          </w:tcPr>
          <w:p w14:paraId="7AD63761" w14:textId="77777777" w:rsidR="005D1341" w:rsidRPr="00A06BD8" w:rsidRDefault="005D1341" w:rsidP="005D1341">
            <w:pPr>
              <w:jc w:val="both"/>
              <w:rPr>
                <w:b/>
              </w:rPr>
            </w:pPr>
          </w:p>
        </w:tc>
      </w:tr>
      <w:tr w:rsidR="005D1341" w:rsidRPr="00A06BD8" w14:paraId="40710BCF" w14:textId="77777777" w:rsidTr="00A06BD8">
        <w:trPr>
          <w:jc w:val="center"/>
        </w:trPr>
        <w:tc>
          <w:tcPr>
            <w:tcW w:w="2972" w:type="dxa"/>
            <w:vAlign w:val="center"/>
          </w:tcPr>
          <w:p w14:paraId="2CB3AFA0" w14:textId="77777777" w:rsidR="005D1341" w:rsidRPr="00A06BD8" w:rsidRDefault="005D1341" w:rsidP="005D1341">
            <w:pPr>
              <w:jc w:val="both"/>
              <w:rPr>
                <w:b/>
              </w:rPr>
            </w:pPr>
            <w:r w:rsidRPr="00A06BD8">
              <w:rPr>
                <w:b/>
              </w:rPr>
              <w:t>Naslov:</w:t>
            </w:r>
          </w:p>
        </w:tc>
        <w:tc>
          <w:tcPr>
            <w:tcW w:w="5954" w:type="dxa"/>
            <w:vAlign w:val="center"/>
          </w:tcPr>
          <w:p w14:paraId="04656219" w14:textId="77777777" w:rsidR="005D1341" w:rsidRPr="00A06BD8" w:rsidRDefault="005D1341" w:rsidP="005D1341">
            <w:pPr>
              <w:jc w:val="both"/>
              <w:rPr>
                <w:b/>
              </w:rPr>
            </w:pPr>
          </w:p>
        </w:tc>
      </w:tr>
      <w:tr w:rsidR="005D1341" w:rsidRPr="00A06BD8" w14:paraId="5714105D" w14:textId="77777777" w:rsidTr="00A06BD8">
        <w:trPr>
          <w:jc w:val="center"/>
        </w:trPr>
        <w:tc>
          <w:tcPr>
            <w:tcW w:w="2972" w:type="dxa"/>
            <w:vAlign w:val="center"/>
          </w:tcPr>
          <w:p w14:paraId="4BDEDCEA" w14:textId="5F3CF4D4" w:rsidR="005D1341" w:rsidRPr="00A06BD8" w:rsidRDefault="005D1341" w:rsidP="005D1341">
            <w:pPr>
              <w:jc w:val="both"/>
              <w:rPr>
                <w:b/>
              </w:rPr>
            </w:pPr>
            <w:r w:rsidRPr="00A06BD8">
              <w:rPr>
                <w:b/>
              </w:rPr>
              <w:t>Matična številka</w:t>
            </w:r>
            <w:r w:rsidR="00A06BD8" w:rsidRPr="00A06BD8">
              <w:rPr>
                <w:b/>
              </w:rPr>
              <w:t>/EMŠO</w:t>
            </w:r>
            <w:r w:rsidRPr="00A06BD8">
              <w:rPr>
                <w:b/>
              </w:rPr>
              <w:t>:</w:t>
            </w:r>
          </w:p>
        </w:tc>
        <w:tc>
          <w:tcPr>
            <w:tcW w:w="5954" w:type="dxa"/>
            <w:vAlign w:val="center"/>
          </w:tcPr>
          <w:p w14:paraId="3FCDD93F" w14:textId="77777777" w:rsidR="005D1341" w:rsidRPr="00A06BD8" w:rsidRDefault="005D1341" w:rsidP="005D1341">
            <w:pPr>
              <w:jc w:val="both"/>
              <w:rPr>
                <w:b/>
              </w:rPr>
            </w:pPr>
          </w:p>
        </w:tc>
      </w:tr>
      <w:tr w:rsidR="005D1341" w:rsidRPr="00A06BD8" w14:paraId="7C8CF0AA" w14:textId="77777777" w:rsidTr="00A06BD8">
        <w:trPr>
          <w:jc w:val="center"/>
        </w:trPr>
        <w:tc>
          <w:tcPr>
            <w:tcW w:w="2972" w:type="dxa"/>
            <w:vAlign w:val="center"/>
          </w:tcPr>
          <w:p w14:paraId="37C4AEC1" w14:textId="1BFEB5F0" w:rsidR="005D1341" w:rsidRPr="00A06BD8" w:rsidRDefault="005D1341" w:rsidP="005D1341">
            <w:pPr>
              <w:jc w:val="both"/>
              <w:rPr>
                <w:b/>
              </w:rPr>
            </w:pPr>
            <w:r w:rsidRPr="00A06BD8">
              <w:rPr>
                <w:b/>
              </w:rPr>
              <w:t>ID za DDV</w:t>
            </w:r>
            <w:r w:rsidR="00A06BD8" w:rsidRPr="00A06BD8">
              <w:rPr>
                <w:b/>
              </w:rPr>
              <w:t>/</w:t>
            </w:r>
            <w:r w:rsidRPr="00A06BD8">
              <w:rPr>
                <w:b/>
              </w:rPr>
              <w:t>davčna številka:</w:t>
            </w:r>
          </w:p>
        </w:tc>
        <w:tc>
          <w:tcPr>
            <w:tcW w:w="5954" w:type="dxa"/>
            <w:vAlign w:val="center"/>
          </w:tcPr>
          <w:p w14:paraId="0F70FC55" w14:textId="77777777" w:rsidR="005D1341" w:rsidRPr="00A06BD8" w:rsidRDefault="005D1341" w:rsidP="005D1341">
            <w:pPr>
              <w:jc w:val="both"/>
              <w:rPr>
                <w:b/>
              </w:rPr>
            </w:pPr>
          </w:p>
        </w:tc>
      </w:tr>
      <w:tr w:rsidR="005D1341" w:rsidRPr="00A06BD8" w14:paraId="2A9B217D" w14:textId="77777777" w:rsidTr="00A06BD8">
        <w:trPr>
          <w:jc w:val="center"/>
        </w:trPr>
        <w:tc>
          <w:tcPr>
            <w:tcW w:w="2972" w:type="dxa"/>
            <w:vAlign w:val="center"/>
          </w:tcPr>
          <w:p w14:paraId="45F994E8" w14:textId="77777777" w:rsidR="005D1341" w:rsidRPr="00A06BD8" w:rsidRDefault="005D1341" w:rsidP="005D1341">
            <w:pPr>
              <w:jc w:val="both"/>
              <w:rPr>
                <w:b/>
              </w:rPr>
            </w:pPr>
            <w:r w:rsidRPr="00A06BD8">
              <w:rPr>
                <w:b/>
              </w:rPr>
              <w:t>Kontaktna oseba</w:t>
            </w:r>
          </w:p>
        </w:tc>
        <w:tc>
          <w:tcPr>
            <w:tcW w:w="5954" w:type="dxa"/>
            <w:vAlign w:val="center"/>
          </w:tcPr>
          <w:p w14:paraId="12D25888" w14:textId="77777777" w:rsidR="005D1341" w:rsidRPr="00A06BD8" w:rsidRDefault="005D1341" w:rsidP="005D1341">
            <w:pPr>
              <w:jc w:val="both"/>
              <w:rPr>
                <w:b/>
              </w:rPr>
            </w:pPr>
          </w:p>
        </w:tc>
      </w:tr>
      <w:tr w:rsidR="005D1341" w:rsidRPr="00A06BD8" w14:paraId="0E8533C7" w14:textId="77777777" w:rsidTr="00A06BD8">
        <w:trPr>
          <w:jc w:val="center"/>
        </w:trPr>
        <w:tc>
          <w:tcPr>
            <w:tcW w:w="2972" w:type="dxa"/>
            <w:vAlign w:val="center"/>
          </w:tcPr>
          <w:p w14:paraId="1C608836" w14:textId="77777777" w:rsidR="005D1341" w:rsidRPr="00A06BD8" w:rsidRDefault="005D1341" w:rsidP="005D1341">
            <w:pPr>
              <w:jc w:val="both"/>
              <w:rPr>
                <w:b/>
              </w:rPr>
            </w:pPr>
            <w:r w:rsidRPr="00A06BD8">
              <w:rPr>
                <w:b/>
              </w:rPr>
              <w:t>E-naslov kontaktne osebe:</w:t>
            </w:r>
          </w:p>
        </w:tc>
        <w:tc>
          <w:tcPr>
            <w:tcW w:w="5954" w:type="dxa"/>
            <w:vAlign w:val="center"/>
          </w:tcPr>
          <w:p w14:paraId="3E564440" w14:textId="77777777" w:rsidR="005D1341" w:rsidRPr="00A06BD8" w:rsidRDefault="005D1341" w:rsidP="005D1341">
            <w:pPr>
              <w:jc w:val="both"/>
              <w:rPr>
                <w:b/>
              </w:rPr>
            </w:pPr>
          </w:p>
        </w:tc>
      </w:tr>
      <w:tr w:rsidR="005D1341" w:rsidRPr="00A06BD8" w14:paraId="502354CA" w14:textId="77777777" w:rsidTr="00A06BD8">
        <w:trPr>
          <w:jc w:val="center"/>
        </w:trPr>
        <w:tc>
          <w:tcPr>
            <w:tcW w:w="2972" w:type="dxa"/>
            <w:vAlign w:val="center"/>
          </w:tcPr>
          <w:p w14:paraId="27201BAE" w14:textId="77777777" w:rsidR="005D1341" w:rsidRPr="00A06BD8" w:rsidRDefault="005D1341" w:rsidP="005D1341">
            <w:pPr>
              <w:jc w:val="both"/>
              <w:rPr>
                <w:b/>
              </w:rPr>
            </w:pPr>
            <w:r w:rsidRPr="00A06BD8">
              <w:rPr>
                <w:b/>
              </w:rPr>
              <w:t>Telefon:</w:t>
            </w:r>
          </w:p>
        </w:tc>
        <w:tc>
          <w:tcPr>
            <w:tcW w:w="5954" w:type="dxa"/>
            <w:vAlign w:val="center"/>
          </w:tcPr>
          <w:p w14:paraId="15D2B981" w14:textId="77777777" w:rsidR="005D1341" w:rsidRPr="00A06BD8" w:rsidRDefault="005D1341" w:rsidP="005D1341">
            <w:pPr>
              <w:jc w:val="both"/>
              <w:rPr>
                <w:b/>
              </w:rPr>
            </w:pPr>
          </w:p>
        </w:tc>
      </w:tr>
    </w:tbl>
    <w:p w14:paraId="7678BBCC" w14:textId="77777777" w:rsidR="005D1341" w:rsidRPr="00A06BD8" w:rsidRDefault="005D1341" w:rsidP="005D1341">
      <w:pPr>
        <w:jc w:val="center"/>
        <w:rPr>
          <w:b/>
        </w:rPr>
      </w:pPr>
    </w:p>
    <w:p w14:paraId="10C968F7" w14:textId="77777777" w:rsidR="005D1341" w:rsidRPr="00A06BD8" w:rsidRDefault="005D1341" w:rsidP="005D1341">
      <w:pPr>
        <w:jc w:val="both"/>
      </w:pPr>
      <w:r w:rsidRPr="00A06BD8">
        <w:t>Pod kazensko in materialno odgovornostjo jamčim, da:</w:t>
      </w:r>
    </w:p>
    <w:p w14:paraId="19CC75EB" w14:textId="6457509D" w:rsidR="005D1341" w:rsidRPr="00A06BD8" w:rsidRDefault="005D1341" w:rsidP="005D1341">
      <w:pPr>
        <w:pStyle w:val="Odstavekseznama"/>
        <w:numPr>
          <w:ilvl w:val="0"/>
          <w:numId w:val="18"/>
        </w:numPr>
        <w:jc w:val="both"/>
      </w:pPr>
      <w:r w:rsidRPr="00A06BD8">
        <w:t xml:space="preserve">sem skrbno pregledal/a </w:t>
      </w:r>
      <w:r w:rsidR="00A06BD8" w:rsidRPr="00A06BD8">
        <w:t>Razpis javnega zbiranja ponudb za prodajo osebnega večnamenskega vozila RENAULT TRAFIC/2.0/DCI, letnik 2011, ki se pri organizatorju javnega zbiranja ponudb vodi pod</w:t>
      </w:r>
      <w:r w:rsidRPr="00A06BD8">
        <w:t xml:space="preserve"> št. </w:t>
      </w:r>
      <w:r w:rsidR="00A06BD8" w:rsidRPr="00A06BD8">
        <w:t>478-1/2025-31933</w:t>
      </w:r>
      <w:r w:rsidRPr="00A06BD8">
        <w:t xml:space="preserve"> z dne </w:t>
      </w:r>
      <w:r w:rsidR="00A06BD8" w:rsidRPr="00A06BD8">
        <w:t>20. 3. 2025</w:t>
      </w:r>
      <w:r w:rsidR="00526220">
        <w:t>;</w:t>
      </w:r>
    </w:p>
    <w:p w14:paraId="53D475F6" w14:textId="508A41C6" w:rsidR="005D1341" w:rsidRPr="00A06BD8" w:rsidRDefault="005D1341" w:rsidP="005D1341">
      <w:pPr>
        <w:pStyle w:val="Odstavekseznama"/>
        <w:numPr>
          <w:ilvl w:val="0"/>
          <w:numId w:val="18"/>
        </w:numPr>
        <w:jc w:val="both"/>
      </w:pPr>
      <w:r w:rsidRPr="00A06BD8">
        <w:t>sem seznanjen/a, da se bo pogodba sklenila po načelu »videno-kupljeno«</w:t>
      </w:r>
      <w:r w:rsidR="00526220">
        <w:t>;</w:t>
      </w:r>
    </w:p>
    <w:p w14:paraId="18BE440C" w14:textId="173DCD3B" w:rsidR="005D1341" w:rsidRPr="00A06BD8" w:rsidRDefault="005D1341" w:rsidP="005D1341">
      <w:pPr>
        <w:pStyle w:val="Odstavekseznama"/>
        <w:numPr>
          <w:ilvl w:val="0"/>
          <w:numId w:val="18"/>
        </w:numPr>
        <w:jc w:val="both"/>
      </w:pPr>
      <w:r w:rsidRPr="00A06BD8">
        <w:t>v zadnjih štirih mesecih nisem imel/a blokiranega TRR ter imam na dan odpiranja ponudb plačane vse davke in prispevke ter poravnane vse obveznosti do Republike Slovenije</w:t>
      </w:r>
      <w:r w:rsidR="00526220">
        <w:t>;</w:t>
      </w:r>
    </w:p>
    <w:p w14:paraId="2E277E54" w14:textId="77777777" w:rsidR="006A2AE8" w:rsidRDefault="00A06BD8" w:rsidP="006A2AE8">
      <w:pPr>
        <w:pStyle w:val="Odstavekseznama"/>
        <w:numPr>
          <w:ilvl w:val="0"/>
          <w:numId w:val="18"/>
        </w:numPr>
        <w:spacing w:after="0" w:line="276" w:lineRule="auto"/>
        <w:ind w:left="714" w:hanging="357"/>
        <w:jc w:val="both"/>
      </w:pPr>
      <w:r w:rsidRPr="00A06BD8">
        <w:t>nisem povezan s člani komisije v smislu sedmega odstavka 51. člena Zakona o stvarnem premoženju države in samoupravnih lokalnih skupnosti, ki kot povezane osebe šteje:</w:t>
      </w:r>
    </w:p>
    <w:p w14:paraId="12B5D46F" w14:textId="6077452F" w:rsidR="006A2AE8" w:rsidRDefault="00A06BD8" w:rsidP="006A2AE8">
      <w:pPr>
        <w:pStyle w:val="Odstavekseznama"/>
        <w:numPr>
          <w:ilvl w:val="0"/>
          <w:numId w:val="19"/>
        </w:numPr>
        <w:spacing w:after="0" w:line="276" w:lineRule="auto"/>
        <w:jc w:val="both"/>
      </w:pPr>
      <w:r w:rsidRPr="00A06BD8">
        <w:t>fizično osebo, ki je s članom komisije v krvnem sorodstvu v ravni vrsti do katerega koli kolena, v stranski vrsti pa do tretjega kolena, ali ki je s članom komisij</w:t>
      </w:r>
      <w:r w:rsidR="006A2AE8">
        <w:t xml:space="preserve">e v </w:t>
      </w:r>
      <w:r w:rsidRPr="00A06BD8">
        <w:t xml:space="preserve">zakonu, zunajzakonski skupnosti, sklenjeni ali nesklenjeni partnerski zvezi ali v svaštvu do drugega kolena, ne glede na to, ali je zakonska zveza oziroma partnerska zveza prenehala ali ne, </w:t>
      </w:r>
    </w:p>
    <w:p w14:paraId="704B735F" w14:textId="77777777" w:rsidR="006A2AE8" w:rsidRDefault="00A06BD8" w:rsidP="006A2AE8">
      <w:pPr>
        <w:pStyle w:val="Odstavekseznama"/>
        <w:numPr>
          <w:ilvl w:val="0"/>
          <w:numId w:val="19"/>
        </w:numPr>
        <w:spacing w:after="0" w:line="276" w:lineRule="auto"/>
        <w:jc w:val="both"/>
      </w:pPr>
      <w:r w:rsidRPr="00A06BD8">
        <w:t xml:space="preserve">fizično osebo, ki je s članom komisije v odnosu skrbništva ali posvojenca oziroma                  posvojitelja, </w:t>
      </w:r>
    </w:p>
    <w:p w14:paraId="30C55D95" w14:textId="77777777" w:rsidR="006A2AE8" w:rsidRDefault="00A06BD8" w:rsidP="006A2AE8">
      <w:pPr>
        <w:pStyle w:val="Odstavekseznama"/>
        <w:numPr>
          <w:ilvl w:val="0"/>
          <w:numId w:val="19"/>
        </w:numPr>
        <w:spacing w:after="0" w:line="276" w:lineRule="auto"/>
        <w:jc w:val="both"/>
      </w:pPr>
      <w:r w:rsidRPr="00A06BD8">
        <w:t>pravno osebo, v kapitalu katere ima član komisije delež večji od 50 odstotkov in</w:t>
      </w:r>
    </w:p>
    <w:p w14:paraId="7131BDC0" w14:textId="246AD04A" w:rsidR="00A06BD8" w:rsidRPr="00A06BD8" w:rsidRDefault="00A06BD8" w:rsidP="006A2AE8">
      <w:pPr>
        <w:pStyle w:val="Odstavekseznama"/>
        <w:numPr>
          <w:ilvl w:val="0"/>
          <w:numId w:val="19"/>
        </w:numPr>
        <w:spacing w:after="0" w:line="276" w:lineRule="auto"/>
        <w:jc w:val="both"/>
      </w:pPr>
      <w:r w:rsidRPr="00A06BD8">
        <w:t xml:space="preserve">drugo osebo, s katerimi je glede na znane okoliščine ali na kakršnem koli pravnem temelju povezana s članom komisije, tako da zaradi te povezave obstaja dvom o njegovi nepristranskosti pri opravljanju funkcije člana komisije.  </w:t>
      </w:r>
    </w:p>
    <w:p w14:paraId="5645467E" w14:textId="77777777" w:rsidR="004C3F1B" w:rsidRPr="00A06BD8" w:rsidRDefault="004C3F1B" w:rsidP="006A2AE8">
      <w:pPr>
        <w:ind w:left="1276" w:hanging="142"/>
        <w:jc w:val="both"/>
      </w:pPr>
    </w:p>
    <w:p w14:paraId="3AAE2A36" w14:textId="428CE1C5" w:rsidR="005D1341" w:rsidRPr="00A06BD8" w:rsidRDefault="004C3F1B" w:rsidP="005D1341">
      <w:pPr>
        <w:jc w:val="both"/>
      </w:pPr>
      <w:r w:rsidRPr="00A06BD8">
        <w:t xml:space="preserve">V skladu s tem dajem ponudbo </w:t>
      </w:r>
      <w:r w:rsidR="00A06BD8">
        <w:t xml:space="preserve">za nakup OSEBNEGA VEČNAMENSKEGA VOZILA RENAULT TRAFIC/2.0/DCI, letnik 2011, </w:t>
      </w:r>
      <w:r w:rsidRPr="00A06BD8">
        <w:t>kot sledi:</w:t>
      </w:r>
    </w:p>
    <w:p w14:paraId="46963CAC" w14:textId="77777777" w:rsidR="004C3F1B" w:rsidRPr="00A06BD8" w:rsidRDefault="004C3F1B" w:rsidP="004C3F1B">
      <w:pPr>
        <w:jc w:val="center"/>
        <w:rPr>
          <w:b/>
        </w:rPr>
      </w:pPr>
    </w:p>
    <w:p w14:paraId="0CA27146" w14:textId="77777777" w:rsidR="005D1341" w:rsidRPr="00A06BD8" w:rsidRDefault="005D1341" w:rsidP="004C3F1B">
      <w:pPr>
        <w:jc w:val="center"/>
        <w:rPr>
          <w:b/>
        </w:rPr>
      </w:pPr>
      <w:r w:rsidRPr="00A06BD8">
        <w:rPr>
          <w:b/>
        </w:rPr>
        <w:t>PONUDBENA CENA: ________________ EUR</w:t>
      </w:r>
      <w:r w:rsidRPr="00A06BD8">
        <w:rPr>
          <w:rStyle w:val="Sprotnaopomba-sklic"/>
          <w:b/>
        </w:rPr>
        <w:footnoteReference w:id="1"/>
      </w:r>
    </w:p>
    <w:p w14:paraId="4EE0354A" w14:textId="77777777" w:rsidR="005D1341" w:rsidRDefault="005D1341" w:rsidP="005D1341">
      <w:pPr>
        <w:jc w:val="both"/>
      </w:pPr>
    </w:p>
    <w:p w14:paraId="5D5278F3" w14:textId="1E522A93" w:rsidR="006A2AE8" w:rsidRDefault="006A2AE8" w:rsidP="005D1341">
      <w:pPr>
        <w:jc w:val="both"/>
      </w:pPr>
      <w:r>
        <w:t>Ponudba velja do 14. 7. 2025.</w:t>
      </w:r>
    </w:p>
    <w:p w14:paraId="6CC1CBD6" w14:textId="77777777" w:rsidR="006A2AE8" w:rsidRDefault="006A2AE8" w:rsidP="005D1341">
      <w:pPr>
        <w:jc w:val="both"/>
      </w:pPr>
    </w:p>
    <w:p w14:paraId="09AA0E47" w14:textId="77777777" w:rsidR="006A2AE8" w:rsidRPr="00A06BD8" w:rsidRDefault="006A2AE8" w:rsidP="005D1341">
      <w:pPr>
        <w:jc w:val="both"/>
      </w:pPr>
    </w:p>
    <w:p w14:paraId="0A692DD4" w14:textId="77777777" w:rsidR="005D1341" w:rsidRPr="00A06BD8" w:rsidRDefault="005D1341" w:rsidP="005D1341">
      <w:pPr>
        <w:jc w:val="both"/>
      </w:pPr>
      <w:r w:rsidRPr="00A06BD8">
        <w:t>Kraj in datum:</w:t>
      </w:r>
      <w:r w:rsidRPr="00A06BD8">
        <w:tab/>
      </w:r>
      <w:r w:rsidRPr="00A06BD8">
        <w:tab/>
      </w:r>
      <w:r w:rsidRPr="00A06BD8">
        <w:tab/>
      </w:r>
      <w:r w:rsidRPr="00A06BD8">
        <w:tab/>
      </w:r>
      <w:r w:rsidRPr="00A06BD8">
        <w:tab/>
      </w:r>
      <w:r w:rsidR="004C3F1B" w:rsidRPr="00A06BD8">
        <w:tab/>
      </w:r>
      <w:r w:rsidRPr="00A06BD8">
        <w:tab/>
      </w:r>
      <w:r w:rsidRPr="00A06BD8">
        <w:tab/>
        <w:t>Podpis</w:t>
      </w:r>
    </w:p>
    <w:sectPr w:rsidR="005D1341" w:rsidRPr="00A06BD8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1472A" w14:textId="77777777" w:rsidR="00490656" w:rsidRDefault="00490656" w:rsidP="00AA3BA6">
      <w:pPr>
        <w:spacing w:after="0" w:line="240" w:lineRule="auto"/>
      </w:pPr>
      <w:r>
        <w:separator/>
      </w:r>
    </w:p>
  </w:endnote>
  <w:endnote w:type="continuationSeparator" w:id="0">
    <w:p w14:paraId="3D34402E" w14:textId="77777777" w:rsidR="00490656" w:rsidRDefault="00490656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BAAF9C-007D-4B22-B43B-A5C8562BB233}"/>
    <w:embedBold r:id="rId2" w:fontKey="{3CEE2C78-2E3D-4F8A-B936-94F1EA5A535B}"/>
    <w:embedItalic r:id="rId3" w:fontKey="{2BB12039-B067-430F-AEB6-4550F7AAF6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0B7E4CE-A00D-45BC-9F1F-BE53FAD4924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309DA921-59B7-4161-BE8D-69B98E98F2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DDFA839-2695-4157-B9CD-1EAF34AD6A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535D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BA9CF" w14:textId="77777777" w:rsidR="00490656" w:rsidRDefault="00490656" w:rsidP="00AA3BA6">
      <w:pPr>
        <w:spacing w:after="0" w:line="240" w:lineRule="auto"/>
      </w:pPr>
      <w:r>
        <w:separator/>
      </w:r>
    </w:p>
  </w:footnote>
  <w:footnote w:type="continuationSeparator" w:id="0">
    <w:p w14:paraId="062BA456" w14:textId="77777777" w:rsidR="00490656" w:rsidRDefault="00490656" w:rsidP="00AA3BA6">
      <w:pPr>
        <w:spacing w:after="0" w:line="240" w:lineRule="auto"/>
      </w:pPr>
      <w:r>
        <w:continuationSeparator/>
      </w:r>
    </w:p>
  </w:footnote>
  <w:footnote w:id="1">
    <w:p w14:paraId="691E7C7B" w14:textId="094C8B8D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6A2AE8">
        <w:t>Ponujena kupnina mora znašati najmanj 750,00 EUR.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7AC21EDC" w14:textId="77777777" w:rsidTr="003A10B2">
      <w:tc>
        <w:tcPr>
          <w:tcW w:w="5954" w:type="dxa"/>
        </w:tcPr>
        <w:p w14:paraId="414F52D1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1B28F372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0D1015E3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3D246528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38497225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74ACBB46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2199515C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11D303AD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6740C1BD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3A554AD9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752542D7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31823468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6B214ED3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77D9D4B5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0426C88C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60288" behindDoc="0" locked="0" layoutInCell="1" allowOverlap="1" wp14:anchorId="6DCCAAF1" wp14:editId="5FC6CFCB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06A2C"/>
    <w:multiLevelType w:val="hybridMultilevel"/>
    <w:tmpl w:val="ECA05D6E"/>
    <w:lvl w:ilvl="0" w:tplc="3A24D6E8">
      <w:start w:val="1"/>
      <w:numFmt w:val="bullet"/>
      <w:lvlText w:val="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170958">
    <w:abstractNumId w:val="14"/>
  </w:num>
  <w:num w:numId="2" w16cid:durableId="2634450">
    <w:abstractNumId w:val="13"/>
  </w:num>
  <w:num w:numId="3" w16cid:durableId="567031280">
    <w:abstractNumId w:val="0"/>
  </w:num>
  <w:num w:numId="4" w16cid:durableId="921530133">
    <w:abstractNumId w:val="11"/>
  </w:num>
  <w:num w:numId="5" w16cid:durableId="68308163">
    <w:abstractNumId w:val="10"/>
  </w:num>
  <w:num w:numId="6" w16cid:durableId="603465230">
    <w:abstractNumId w:val="2"/>
  </w:num>
  <w:num w:numId="7" w16cid:durableId="435683451">
    <w:abstractNumId w:val="3"/>
  </w:num>
  <w:num w:numId="8" w16cid:durableId="870218399">
    <w:abstractNumId w:val="7"/>
  </w:num>
  <w:num w:numId="9" w16cid:durableId="676004954">
    <w:abstractNumId w:val="1"/>
  </w:num>
  <w:num w:numId="10" w16cid:durableId="999425728">
    <w:abstractNumId w:val="3"/>
  </w:num>
  <w:num w:numId="11" w16cid:durableId="1135291995">
    <w:abstractNumId w:val="12"/>
  </w:num>
  <w:num w:numId="12" w16cid:durableId="1520197475">
    <w:abstractNumId w:val="16"/>
  </w:num>
  <w:num w:numId="13" w16cid:durableId="757022312">
    <w:abstractNumId w:val="6"/>
  </w:num>
  <w:num w:numId="14" w16cid:durableId="1198666550">
    <w:abstractNumId w:val="17"/>
  </w:num>
  <w:num w:numId="15" w16cid:durableId="907574240">
    <w:abstractNumId w:val="4"/>
  </w:num>
  <w:num w:numId="16" w16cid:durableId="141240694">
    <w:abstractNumId w:val="9"/>
  </w:num>
  <w:num w:numId="17" w16cid:durableId="105584035">
    <w:abstractNumId w:val="5"/>
  </w:num>
  <w:num w:numId="18" w16cid:durableId="1621523292">
    <w:abstractNumId w:val="15"/>
  </w:num>
  <w:num w:numId="19" w16cid:durableId="11130958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736E1"/>
    <w:rsid w:val="00074CEF"/>
    <w:rsid w:val="000A03B5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4FB1"/>
    <w:rsid w:val="00200524"/>
    <w:rsid w:val="00204367"/>
    <w:rsid w:val="00206094"/>
    <w:rsid w:val="002103CF"/>
    <w:rsid w:val="002159AD"/>
    <w:rsid w:val="00215BB5"/>
    <w:rsid w:val="00217DAD"/>
    <w:rsid w:val="002262A8"/>
    <w:rsid w:val="0023480F"/>
    <w:rsid w:val="00240D5E"/>
    <w:rsid w:val="0026399B"/>
    <w:rsid w:val="00265205"/>
    <w:rsid w:val="00275709"/>
    <w:rsid w:val="00280C6D"/>
    <w:rsid w:val="0028521D"/>
    <w:rsid w:val="00287515"/>
    <w:rsid w:val="00287DE0"/>
    <w:rsid w:val="00293814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3DEA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0656"/>
    <w:rsid w:val="00491B99"/>
    <w:rsid w:val="00496E81"/>
    <w:rsid w:val="004A7E9B"/>
    <w:rsid w:val="004C14A4"/>
    <w:rsid w:val="004C1B1A"/>
    <w:rsid w:val="004C3F1B"/>
    <w:rsid w:val="004C42BA"/>
    <w:rsid w:val="004C758D"/>
    <w:rsid w:val="004F1AC1"/>
    <w:rsid w:val="004F3D96"/>
    <w:rsid w:val="00526220"/>
    <w:rsid w:val="0053003F"/>
    <w:rsid w:val="005355A0"/>
    <w:rsid w:val="0055207B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60308D"/>
    <w:rsid w:val="00607DB3"/>
    <w:rsid w:val="00611BA6"/>
    <w:rsid w:val="00631F88"/>
    <w:rsid w:val="006365E2"/>
    <w:rsid w:val="00640043"/>
    <w:rsid w:val="00642810"/>
    <w:rsid w:val="00650672"/>
    <w:rsid w:val="00652D1F"/>
    <w:rsid w:val="006538A9"/>
    <w:rsid w:val="00661E0F"/>
    <w:rsid w:val="0067083D"/>
    <w:rsid w:val="00672C92"/>
    <w:rsid w:val="00676EAF"/>
    <w:rsid w:val="00680161"/>
    <w:rsid w:val="00692899"/>
    <w:rsid w:val="006967D3"/>
    <w:rsid w:val="00697705"/>
    <w:rsid w:val="006A2AE8"/>
    <w:rsid w:val="006B3BE6"/>
    <w:rsid w:val="006C6D13"/>
    <w:rsid w:val="006D4670"/>
    <w:rsid w:val="006F37E1"/>
    <w:rsid w:val="00703801"/>
    <w:rsid w:val="00715002"/>
    <w:rsid w:val="00717901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7EBF"/>
    <w:rsid w:val="00870473"/>
    <w:rsid w:val="008767D7"/>
    <w:rsid w:val="008A75ED"/>
    <w:rsid w:val="008C0415"/>
    <w:rsid w:val="008C0C28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52C6D"/>
    <w:rsid w:val="00957D35"/>
    <w:rsid w:val="00967117"/>
    <w:rsid w:val="00985D9F"/>
    <w:rsid w:val="00994E15"/>
    <w:rsid w:val="0099744C"/>
    <w:rsid w:val="009A3FDF"/>
    <w:rsid w:val="009D120B"/>
    <w:rsid w:val="009E3F86"/>
    <w:rsid w:val="009F1EDE"/>
    <w:rsid w:val="00A04528"/>
    <w:rsid w:val="00A06BD8"/>
    <w:rsid w:val="00A13473"/>
    <w:rsid w:val="00A20332"/>
    <w:rsid w:val="00A20488"/>
    <w:rsid w:val="00A20CBF"/>
    <w:rsid w:val="00A220E8"/>
    <w:rsid w:val="00A23F8D"/>
    <w:rsid w:val="00A5488F"/>
    <w:rsid w:val="00A66F1C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60FAE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64F"/>
    <w:rsid w:val="00FA7A2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1D1113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75D40DA-7600-4740-ABD2-E94B42AC6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1049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83</cp:revision>
  <cp:lastPrinted>2022-02-28T11:53:00Z</cp:lastPrinted>
  <dcterms:created xsi:type="dcterms:W3CDTF">2020-04-06T12:17:00Z</dcterms:created>
  <dcterms:modified xsi:type="dcterms:W3CDTF">2025-03-20T13:43:00Z</dcterms:modified>
</cp:coreProperties>
</file>